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6ED" w:rsidRDefault="009D66ED" w:rsidP="0076515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5158">
        <w:rPr>
          <w:rFonts w:ascii="Times New Roman" w:hAnsi="Times New Roman" w:cs="Times New Roman"/>
          <w:b/>
          <w:bCs/>
          <w:sz w:val="32"/>
          <w:szCs w:val="32"/>
        </w:rPr>
        <w:t>ЗАЯВЛЕНИЕ - ДЕКЛАРАЦИЯ</w:t>
      </w:r>
    </w:p>
    <w:p w:rsidR="009D66ED" w:rsidRPr="00217FD3" w:rsidRDefault="009D66ED" w:rsidP="00765158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D66ED" w:rsidRPr="00765158" w:rsidRDefault="009D66ED" w:rsidP="00765158">
      <w:pPr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От………………………………………………………………………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...</w:t>
      </w:r>
      <w:r w:rsidRPr="00765158">
        <w:rPr>
          <w:rFonts w:ascii="Times New Roman" w:hAnsi="Times New Roman" w:cs="Times New Roman"/>
          <w:sz w:val="28"/>
          <w:szCs w:val="28"/>
        </w:rPr>
        <w:t>……</w:t>
      </w:r>
    </w:p>
    <w:p w:rsidR="009D66ED" w:rsidRPr="00765158" w:rsidRDefault="009D66ED" w:rsidP="00B43203">
      <w:pPr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Живущ/а 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</w:p>
    <w:p w:rsidR="009D66ED" w:rsidRPr="00765158" w:rsidRDefault="009D66ED" w:rsidP="00E50A3E">
      <w:pPr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Ученик/чка от Езикова гимназия „Бертолт Брехт“- Пазарджик, ……</w:t>
      </w:r>
      <w:r>
        <w:rPr>
          <w:rFonts w:ascii="Times New Roman" w:hAnsi="Times New Roman" w:cs="Times New Roman"/>
          <w:sz w:val="28"/>
          <w:szCs w:val="28"/>
        </w:rPr>
        <w:t>... клас,</w:t>
      </w:r>
    </w:p>
    <w:p w:rsidR="009D66ED" w:rsidRDefault="009D66ED" w:rsidP="00FB168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5158">
        <w:rPr>
          <w:rFonts w:ascii="Times New Roman" w:hAnsi="Times New Roman" w:cs="Times New Roman"/>
          <w:sz w:val="28"/>
          <w:szCs w:val="28"/>
        </w:rPr>
        <w:t>Моля да ми бъде отпусната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9D66ED" w:rsidRPr="00141E48" w:rsidRDefault="009D66ED" w:rsidP="00141E48">
      <w:pPr>
        <w:ind w:firstLine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1. Месечна</w:t>
      </w:r>
      <w:r w:rsidRPr="00AF0E03">
        <w:rPr>
          <w:rFonts w:ascii="Times New Roman" w:hAnsi="Times New Roman" w:cs="Times New Roman"/>
          <w:sz w:val="28"/>
          <w:szCs w:val="28"/>
        </w:rPr>
        <w:t xml:space="preserve"> стипендия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03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AF0E03">
        <w:rPr>
          <w:rFonts w:ascii="Times New Roman" w:hAnsi="Times New Roman" w:cs="Times New Roman"/>
          <w:sz w:val="28"/>
          <w:szCs w:val="28"/>
        </w:rPr>
        <w:t xml:space="preserve"> срок на учебната ………</w:t>
      </w:r>
      <w:r>
        <w:rPr>
          <w:rFonts w:ascii="Times New Roman" w:hAnsi="Times New Roman" w:cs="Times New Roman"/>
          <w:sz w:val="28"/>
          <w:szCs w:val="28"/>
          <w:lang w:val="en-US"/>
        </w:rPr>
        <w:t>…….</w:t>
      </w:r>
      <w:r w:rsidRPr="00AF0E03">
        <w:rPr>
          <w:rFonts w:ascii="Times New Roman" w:hAnsi="Times New Roman" w:cs="Times New Roman"/>
          <w:sz w:val="28"/>
          <w:szCs w:val="28"/>
        </w:rPr>
        <w:t>……….г.</w:t>
      </w:r>
      <w:r w:rsidRPr="00141E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6ED" w:rsidRPr="00AF0E03" w:rsidRDefault="009D66ED" w:rsidP="00E86833">
      <w:pPr>
        <w:pStyle w:val="ListParagraph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E86833">
        <w:rPr>
          <w:rFonts w:ascii="Times New Roman" w:hAnsi="Times New Roman" w:cs="Times New Roman"/>
          <w:sz w:val="48"/>
          <w:szCs w:val="48"/>
        </w:rPr>
        <w:t>□</w:t>
      </w:r>
      <w:r>
        <w:rPr>
          <w:rFonts w:ascii="Times New Roman" w:hAnsi="Times New Roman" w:cs="Times New Roman"/>
          <w:sz w:val="28"/>
          <w:szCs w:val="28"/>
        </w:rPr>
        <w:tab/>
        <w:t xml:space="preserve">     Отличен у</w:t>
      </w:r>
      <w:r w:rsidRPr="00AF0E03">
        <w:rPr>
          <w:rFonts w:ascii="Times New Roman" w:hAnsi="Times New Roman" w:cs="Times New Roman"/>
          <w:sz w:val="28"/>
          <w:szCs w:val="28"/>
        </w:rPr>
        <w:t xml:space="preserve">спех </w:t>
      </w:r>
    </w:p>
    <w:p w:rsidR="009D66ED" w:rsidRDefault="009D66ED" w:rsidP="00141E48">
      <w:pPr>
        <w:pStyle w:val="ListParagraph"/>
        <w:ind w:left="1080" w:right="-426"/>
        <w:jc w:val="both"/>
        <w:rPr>
          <w:rFonts w:ascii="Times New Roman" w:hAnsi="Times New Roman" w:cs="Times New Roman"/>
          <w:sz w:val="28"/>
          <w:szCs w:val="28"/>
        </w:rPr>
      </w:pPr>
      <w:r w:rsidRPr="00E86833">
        <w:rPr>
          <w:rFonts w:ascii="Times New Roman" w:hAnsi="Times New Roman" w:cs="Times New Roman"/>
          <w:sz w:val="48"/>
          <w:szCs w:val="4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    Ученик с един родител / без родители /</w:t>
      </w:r>
    </w:p>
    <w:p w:rsidR="009D66ED" w:rsidRDefault="009D66ED" w:rsidP="00141E48">
      <w:pPr>
        <w:pStyle w:val="ListParagraph"/>
        <w:ind w:left="1080"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9D66ED" w:rsidRPr="00141E48" w:rsidRDefault="009D66ED" w:rsidP="00141E48">
      <w:pPr>
        <w:ind w:right="-426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141E4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Еднократна стипендия.</w:t>
      </w:r>
    </w:p>
    <w:p w:rsidR="009D66ED" w:rsidRPr="00217FD3" w:rsidRDefault="009D66ED" w:rsidP="00B43203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D66ED" w:rsidRPr="00765158" w:rsidRDefault="009D66ED" w:rsidP="00141E48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5158">
        <w:rPr>
          <w:rFonts w:ascii="Times New Roman" w:hAnsi="Times New Roman" w:cs="Times New Roman"/>
          <w:b/>
          <w:bCs/>
          <w:sz w:val="32"/>
          <w:szCs w:val="32"/>
        </w:rPr>
        <w:t>ДЕКЛАРИРАМ:</w:t>
      </w:r>
    </w:p>
    <w:p w:rsidR="009D66ED" w:rsidRPr="00217FD3" w:rsidRDefault="009D66ED" w:rsidP="00141E48">
      <w:pPr>
        <w:spacing w:line="240" w:lineRule="auto"/>
        <w:rPr>
          <w:sz w:val="16"/>
          <w:szCs w:val="16"/>
        </w:rPr>
      </w:pPr>
    </w:p>
    <w:p w:rsidR="009D66ED" w:rsidRPr="00765158" w:rsidRDefault="009D66ED" w:rsidP="00E50A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Успех ……………………………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765158">
        <w:rPr>
          <w:rFonts w:ascii="Times New Roman" w:hAnsi="Times New Roman" w:cs="Times New Roman"/>
          <w:sz w:val="28"/>
          <w:szCs w:val="28"/>
        </w:rPr>
        <w:t>…………………………………………..,</w:t>
      </w:r>
    </w:p>
    <w:p w:rsidR="009D66ED" w:rsidRPr="00765158" w:rsidRDefault="009D66ED" w:rsidP="00E50A3E">
      <w:pPr>
        <w:spacing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от предходния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 xml:space="preserve">предходната </w:t>
      </w:r>
      <w:r>
        <w:rPr>
          <w:rFonts w:ascii="Times New Roman" w:hAnsi="Times New Roman" w:cs="Times New Roman"/>
          <w:sz w:val="28"/>
          <w:szCs w:val="28"/>
        </w:rPr>
        <w:t>учебна година (</w:t>
      </w:r>
      <w:r w:rsidRPr="00765158">
        <w:rPr>
          <w:rFonts w:ascii="Times New Roman" w:hAnsi="Times New Roman" w:cs="Times New Roman"/>
          <w:i/>
          <w:iCs/>
          <w:sz w:val="24"/>
          <w:szCs w:val="24"/>
        </w:rPr>
        <w:t>излишното се зачертава</w:t>
      </w:r>
      <w:r w:rsidRPr="00765158">
        <w:rPr>
          <w:rFonts w:ascii="Times New Roman" w:hAnsi="Times New Roman" w:cs="Times New Roman"/>
          <w:sz w:val="28"/>
          <w:szCs w:val="28"/>
        </w:rPr>
        <w:t>)</w:t>
      </w:r>
    </w:p>
    <w:p w:rsidR="009D66ED" w:rsidRPr="00765158" w:rsidRDefault="009D66ED" w:rsidP="00E50A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ОТСЪСТВИЯ: извинени …………..; неизвинен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……..…</w:t>
      </w:r>
    </w:p>
    <w:p w:rsidR="009D66ED" w:rsidRPr="00765158" w:rsidRDefault="009D66ED" w:rsidP="00217FD3">
      <w:pPr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Наложени наказания от педагогическия съвет: 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9D66ED" w:rsidRPr="00141E48" w:rsidRDefault="009D66ED" w:rsidP="00605DF5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D66ED" w:rsidRPr="00765158" w:rsidRDefault="009D66ED" w:rsidP="00605DF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9D66ED" w:rsidRDefault="009D66ED" w:rsidP="00B43203">
      <w:pPr>
        <w:jc w:val="both"/>
      </w:pPr>
    </w:p>
    <w:p w:rsidR="009D66ED" w:rsidRDefault="009D66ED" w:rsidP="00B43203">
      <w:pPr>
        <w:jc w:val="both"/>
      </w:pPr>
    </w:p>
    <w:p w:rsidR="009D66ED" w:rsidRPr="00765158" w:rsidRDefault="009D66ED" w:rsidP="00B43203">
      <w:pPr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Дата ……………………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65158">
        <w:rPr>
          <w:rFonts w:ascii="Times New Roman" w:hAnsi="Times New Roman" w:cs="Times New Roman"/>
          <w:sz w:val="28"/>
          <w:szCs w:val="28"/>
        </w:rPr>
        <w:t>Декларатор: ………</w:t>
      </w:r>
      <w:r>
        <w:rPr>
          <w:rFonts w:ascii="Times New Roman" w:hAnsi="Times New Roman" w:cs="Times New Roman"/>
          <w:sz w:val="28"/>
          <w:szCs w:val="28"/>
        </w:rPr>
        <w:t>…………</w:t>
      </w:r>
    </w:p>
    <w:p w:rsidR="009D66ED" w:rsidRDefault="009D66ED" w:rsidP="00584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5158">
        <w:rPr>
          <w:rFonts w:ascii="Times New Roman" w:hAnsi="Times New Roman" w:cs="Times New Roman"/>
          <w:sz w:val="28"/>
          <w:szCs w:val="28"/>
        </w:rPr>
        <w:t xml:space="preserve"> 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Проверил: ……………………</w:t>
      </w:r>
    </w:p>
    <w:p w:rsidR="009D66ED" w:rsidRPr="00584076" w:rsidRDefault="009D66ED" w:rsidP="00584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/</w:t>
      </w:r>
      <w:r w:rsidRPr="00584076">
        <w:rPr>
          <w:rFonts w:ascii="Times New Roman" w:hAnsi="Times New Roman" w:cs="Times New Roman"/>
          <w:i/>
          <w:iCs/>
          <w:sz w:val="24"/>
          <w:szCs w:val="24"/>
        </w:rPr>
        <w:t>име и подпис на кл. ръководител/</w:t>
      </w:r>
    </w:p>
    <w:sectPr w:rsidR="009D66ED" w:rsidRPr="00584076" w:rsidSect="00141E48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03A6B"/>
    <w:multiLevelType w:val="hybridMultilevel"/>
    <w:tmpl w:val="61A0CEF0"/>
    <w:lvl w:ilvl="0" w:tplc="A3CE960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F583879"/>
    <w:multiLevelType w:val="hybridMultilevel"/>
    <w:tmpl w:val="95EAB93A"/>
    <w:lvl w:ilvl="0" w:tplc="E8B2866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81631"/>
    <w:multiLevelType w:val="hybridMultilevel"/>
    <w:tmpl w:val="0CFA11B2"/>
    <w:lvl w:ilvl="0" w:tplc="054A5E1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434A"/>
    <w:rsid w:val="000B3D54"/>
    <w:rsid w:val="00141E48"/>
    <w:rsid w:val="0021185C"/>
    <w:rsid w:val="00217FD3"/>
    <w:rsid w:val="00356B06"/>
    <w:rsid w:val="00380B79"/>
    <w:rsid w:val="00584076"/>
    <w:rsid w:val="00605DF5"/>
    <w:rsid w:val="00765158"/>
    <w:rsid w:val="00864D65"/>
    <w:rsid w:val="009D66ED"/>
    <w:rsid w:val="009F5E5B"/>
    <w:rsid w:val="00A60B77"/>
    <w:rsid w:val="00AC7BC3"/>
    <w:rsid w:val="00AF0E03"/>
    <w:rsid w:val="00B43203"/>
    <w:rsid w:val="00BC434A"/>
    <w:rsid w:val="00DF6AF8"/>
    <w:rsid w:val="00E50A3E"/>
    <w:rsid w:val="00E86833"/>
    <w:rsid w:val="00FB1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B7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F0E0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132</Words>
  <Characters>756</Characters>
  <Application>Microsoft Office Outlook</Application>
  <DocSecurity>0</DocSecurity>
  <Lines>0</Lines>
  <Paragraphs>0</Paragraphs>
  <ScaleCrop>false</ScaleCrop>
  <Company>EG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- ДЕКЛАРАЦИЯ</dc:title>
  <dc:subject/>
  <dc:creator>SonQ</dc:creator>
  <cp:keywords/>
  <dc:description/>
  <cp:lastModifiedBy>Nina Mollova</cp:lastModifiedBy>
  <cp:revision>2</cp:revision>
  <cp:lastPrinted>2013-03-18T08:25:00Z</cp:lastPrinted>
  <dcterms:created xsi:type="dcterms:W3CDTF">2013-04-10T11:25:00Z</dcterms:created>
  <dcterms:modified xsi:type="dcterms:W3CDTF">2013-04-10T11:25:00Z</dcterms:modified>
</cp:coreProperties>
</file>